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7A3229" w:rsidRDefault="001D3021" w:rsidP="007A3229">
      <w:pPr>
        <w:spacing w:before="0" w:line="360" w:lineRule="auto"/>
        <w:jc w:val="both"/>
        <w:rPr>
          <w:b/>
          <w:i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intitulado</w:t>
      </w:r>
      <w:r w:rsidRPr="004A4E18">
        <w:rPr>
          <w:rFonts w:ascii="Times New Roman" w:hAnsi="Times New Roman" w:cs="Times New Roman"/>
          <w:color w:val="auto"/>
          <w:sz w:val="22"/>
          <w:szCs w:val="22"/>
        </w:rPr>
        <w:t xml:space="preserve"> “</w:t>
      </w:r>
      <w:r w:rsidR="007A3229" w:rsidRPr="00270908">
        <w:rPr>
          <w:b/>
          <w:i/>
        </w:rPr>
        <w:t>Profilaxia Pré-Exposição ao HIV no Brasil</w:t>
      </w:r>
      <w:r w:rsidR="004A4E18" w:rsidRPr="004A4E18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4A4E18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="00E609E2" w:rsidRPr="00E609E2">
        <w:rPr>
          <w:rFonts w:ascii="Times New Roman" w:hAnsi="Times New Roman" w:cs="Times New Roman"/>
          <w:color w:val="auto"/>
          <w:sz w:val="22"/>
          <w:szCs w:val="22"/>
        </w:rPr>
        <w:t>Sra Nathalia Serafim dos Santos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 que ficará r</w:t>
      </w:r>
      <w:r w:rsidR="007A3229">
        <w:rPr>
          <w:rFonts w:ascii="Times New Roman" w:hAnsi="Times New Roman" w:cs="Times New Roman"/>
          <w:color w:val="auto"/>
          <w:sz w:val="22"/>
          <w:szCs w:val="22"/>
        </w:rPr>
        <w:t xml:space="preserve">esponsável por sua tramitação e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correção.</w:t>
      </w:r>
    </w:p>
    <w:p w:rsidR="006850DE" w:rsidRPr="009A3CF7" w:rsidRDefault="001D3021" w:rsidP="007A3229">
      <w:pPr>
        <w:spacing w:befor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4A4E18">
        <w:rPr>
          <w:rFonts w:ascii="Times New Roman" w:hAnsi="Times New Roman" w:cs="Times New Roman"/>
          <w:color w:val="auto"/>
          <w:sz w:val="22"/>
          <w:szCs w:val="22"/>
        </w:rPr>
        <w:t>área de conheciment</w:t>
      </w:r>
      <w:r w:rsidR="004A4E18">
        <w:rPr>
          <w:rFonts w:ascii="Times New Roman" w:hAnsi="Times New Roman" w:cs="Times New Roman"/>
          <w:color w:val="auto"/>
          <w:sz w:val="22"/>
          <w:szCs w:val="22"/>
        </w:rPr>
        <w:t>o</w:t>
      </w:r>
      <w:r w:rsidR="004A4E18" w:rsidRPr="00E609E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="007A3229">
        <w:rPr>
          <w:rFonts w:ascii="Times New Roman" w:hAnsi="Times New Roman" w:cs="Times New Roman"/>
          <w:color w:val="auto"/>
          <w:sz w:val="22"/>
          <w:szCs w:val="22"/>
        </w:rPr>
        <w:t>Saúde Coletiva</w:t>
      </w:r>
      <w:r w:rsidR="00E609E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D3021" w:rsidRPr="005B404E" w:rsidRDefault="005B404E" w:rsidP="006A73DC">
      <w:pPr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404E">
        <w:rPr>
          <w:rFonts w:ascii="Times New Roman" w:hAnsi="Times New Roman" w:cs="Times New Roman"/>
          <w:color w:val="auto"/>
          <w:sz w:val="24"/>
          <w:szCs w:val="24"/>
        </w:rPr>
        <w:t>Itapetininga, 17 de abril de 2020.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5B404E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  <w:u w:val="single"/>
        </w:rPr>
      </w:pPr>
    </w:p>
    <w:p w:rsidR="00F462E9" w:rsidRPr="001D3021" w:rsidRDefault="00F462E9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5B404E" w:rsidRDefault="005B404E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5B404E">
        <w:rPr>
          <w:noProof/>
        </w:rPr>
        <w:drawing>
          <wp:inline distT="0" distB="0" distL="0" distR="0" wp14:anchorId="54DB3B20" wp14:editId="7978150F">
            <wp:extent cx="866775" cy="346710"/>
            <wp:effectExtent l="0" t="0" r="952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6190" cy="36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021" w:rsidRPr="005B404E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5B404E">
        <w:rPr>
          <w:b w:val="0"/>
          <w:bCs w:val="0"/>
          <w:sz w:val="24"/>
          <w:szCs w:val="24"/>
        </w:rPr>
        <w:t>Nome:</w:t>
      </w:r>
      <w:r w:rsidR="005B404E" w:rsidRPr="005B404E">
        <w:rPr>
          <w:b w:val="0"/>
          <w:bCs w:val="0"/>
          <w:sz w:val="24"/>
          <w:szCs w:val="24"/>
        </w:rPr>
        <w:t xml:space="preserve"> Nathalia Serafim dos Santos</w:t>
      </w:r>
    </w:p>
    <w:p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5B404E">
        <w:rPr>
          <w:b w:val="0"/>
          <w:bCs w:val="0"/>
          <w:sz w:val="24"/>
          <w:szCs w:val="24"/>
        </w:rPr>
        <w:t>CPF:</w:t>
      </w:r>
      <w:r w:rsidR="005B404E" w:rsidRPr="005B404E">
        <w:rPr>
          <w:b w:val="0"/>
          <w:bCs w:val="0"/>
          <w:sz w:val="24"/>
          <w:szCs w:val="24"/>
        </w:rPr>
        <w:t xml:space="preserve"> 40639239838</w:t>
      </w:r>
    </w:p>
    <w:p w:rsidR="005B404E" w:rsidRDefault="005B404E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:rsidR="005B404E" w:rsidRPr="005B404E" w:rsidRDefault="005B404E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</w:p>
    <w:p w:rsidR="001D3021" w:rsidRPr="0020734D" w:rsidRDefault="00593C2C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8B3EA1F" wp14:editId="2929AC1C">
            <wp:extent cx="1246904" cy="542488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2727" cy="5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021" w:rsidRPr="0020734D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20734D">
        <w:rPr>
          <w:b w:val="0"/>
          <w:bCs w:val="0"/>
          <w:sz w:val="24"/>
          <w:szCs w:val="24"/>
        </w:rPr>
        <w:t>Nome:</w:t>
      </w:r>
      <w:r w:rsidR="005B404E" w:rsidRPr="0020734D">
        <w:rPr>
          <w:b w:val="0"/>
          <w:bCs w:val="0"/>
          <w:sz w:val="24"/>
          <w:szCs w:val="24"/>
        </w:rPr>
        <w:t xml:space="preserve"> </w:t>
      </w:r>
      <w:r w:rsidR="00593C2C" w:rsidRPr="00593C2C">
        <w:rPr>
          <w:b w:val="0"/>
          <w:bCs w:val="0"/>
          <w:sz w:val="24"/>
          <w:szCs w:val="24"/>
        </w:rPr>
        <w:t>Marinaldo Correa Barbosa de Oliveira</w:t>
      </w:r>
    </w:p>
    <w:p w:rsidR="00020AD3" w:rsidRPr="0020734D" w:rsidRDefault="001D3021" w:rsidP="00020AD3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20734D">
        <w:rPr>
          <w:b w:val="0"/>
          <w:bCs w:val="0"/>
          <w:sz w:val="24"/>
          <w:szCs w:val="24"/>
        </w:rPr>
        <w:t>CPF:</w:t>
      </w:r>
      <w:r w:rsidR="006C0610" w:rsidRPr="0020734D">
        <w:rPr>
          <w:b w:val="0"/>
          <w:bCs w:val="0"/>
          <w:sz w:val="24"/>
          <w:szCs w:val="24"/>
        </w:rPr>
        <w:t xml:space="preserve"> </w:t>
      </w:r>
      <w:r w:rsidR="00C16025">
        <w:rPr>
          <w:b w:val="0"/>
          <w:bCs w:val="0"/>
          <w:sz w:val="24"/>
          <w:szCs w:val="24"/>
        </w:rPr>
        <w:t>44574941863</w:t>
      </w:r>
      <w:bookmarkStart w:id="0" w:name="_GoBack"/>
      <w:bookmarkEnd w:id="0"/>
    </w:p>
    <w:p w:rsidR="00020AD3" w:rsidRPr="0020734D" w:rsidRDefault="00020AD3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B86858" w:rsidRPr="009A3CF7" w:rsidRDefault="00B86858" w:rsidP="0020734D">
      <w:pPr>
        <w:pStyle w:val="Ttulo2"/>
        <w:spacing w:before="0" w:beforeAutospacing="0" w:after="0" w:afterAutospacing="0" w:line="276" w:lineRule="auto"/>
        <w:rPr>
          <w:b w:val="0"/>
          <w:sz w:val="22"/>
          <w:szCs w:val="22"/>
        </w:rPr>
      </w:pPr>
    </w:p>
    <w:sectPr w:rsidR="00B86858" w:rsidRPr="009A3CF7" w:rsidSect="001D3021">
      <w:footerReference w:type="default" r:id="rId12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E7C" w:rsidRDefault="002A7E7C">
      <w:pPr>
        <w:spacing w:before="0" w:after="0" w:line="240" w:lineRule="auto"/>
      </w:pPr>
      <w:r>
        <w:separator/>
      </w:r>
    </w:p>
  </w:endnote>
  <w:endnote w:type="continuationSeparator" w:id="0">
    <w:p w:rsidR="002A7E7C" w:rsidRDefault="002A7E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7A322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E7C" w:rsidRDefault="002A7E7C">
      <w:pPr>
        <w:spacing w:before="0" w:after="0" w:line="240" w:lineRule="auto"/>
      </w:pPr>
      <w:r>
        <w:separator/>
      </w:r>
    </w:p>
  </w:footnote>
  <w:footnote w:type="continuationSeparator" w:id="0">
    <w:p w:rsidR="002A7E7C" w:rsidRDefault="002A7E7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D9"/>
    <w:rsid w:val="00020AD3"/>
    <w:rsid w:val="00042EF6"/>
    <w:rsid w:val="001473F2"/>
    <w:rsid w:val="00171AD9"/>
    <w:rsid w:val="001D3021"/>
    <w:rsid w:val="0020734D"/>
    <w:rsid w:val="00222B89"/>
    <w:rsid w:val="00222ED1"/>
    <w:rsid w:val="00241D95"/>
    <w:rsid w:val="00257142"/>
    <w:rsid w:val="002652CA"/>
    <w:rsid w:val="002959F2"/>
    <w:rsid w:val="00295AF2"/>
    <w:rsid w:val="002A4D0D"/>
    <w:rsid w:val="002A7E7C"/>
    <w:rsid w:val="002B6210"/>
    <w:rsid w:val="00381D9D"/>
    <w:rsid w:val="00463405"/>
    <w:rsid w:val="004A4E18"/>
    <w:rsid w:val="00550D43"/>
    <w:rsid w:val="00593C2C"/>
    <w:rsid w:val="005B404E"/>
    <w:rsid w:val="005D1E65"/>
    <w:rsid w:val="00650163"/>
    <w:rsid w:val="006850DE"/>
    <w:rsid w:val="006A73DC"/>
    <w:rsid w:val="006C0610"/>
    <w:rsid w:val="006D2FE5"/>
    <w:rsid w:val="006D4B22"/>
    <w:rsid w:val="006F0EBD"/>
    <w:rsid w:val="006F68EB"/>
    <w:rsid w:val="007A3229"/>
    <w:rsid w:val="007B1CDA"/>
    <w:rsid w:val="00840819"/>
    <w:rsid w:val="00891F65"/>
    <w:rsid w:val="008D1BD4"/>
    <w:rsid w:val="00925AA5"/>
    <w:rsid w:val="00966CF5"/>
    <w:rsid w:val="009A3CF7"/>
    <w:rsid w:val="00A42F85"/>
    <w:rsid w:val="00AD7AE4"/>
    <w:rsid w:val="00B54C06"/>
    <w:rsid w:val="00B825CB"/>
    <w:rsid w:val="00B86858"/>
    <w:rsid w:val="00BB41D7"/>
    <w:rsid w:val="00C16025"/>
    <w:rsid w:val="00C4357B"/>
    <w:rsid w:val="00CB680E"/>
    <w:rsid w:val="00D31496"/>
    <w:rsid w:val="00DB3E65"/>
    <w:rsid w:val="00DF2E53"/>
    <w:rsid w:val="00E108C5"/>
    <w:rsid w:val="00E355A5"/>
    <w:rsid w:val="00E609E2"/>
    <w:rsid w:val="00EC7E06"/>
    <w:rsid w:val="00F462E9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0CB14B-3F6B-4E4C-8A6E-07D15F05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ABCEF-757E-462E-94E5-CAE1AC91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38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Nathalia Serafim</cp:lastModifiedBy>
  <cp:revision>5</cp:revision>
  <dcterms:created xsi:type="dcterms:W3CDTF">2020-04-17T15:17:00Z</dcterms:created>
  <dcterms:modified xsi:type="dcterms:W3CDTF">2020-04-17T16:13:00Z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